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package/2006/relationships/metadata/thumbnail" Target="docProps/thumbnail.jpeg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after="0" w:line="240" w:lineRule="auto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Style w:val="15"/>
          <w:rFonts w:ascii="Times New Roman" w:cs="Times New Roman" w:hAnsi="Times New Roman"/>
          <w:color w:val="0F1115"/>
          <w:sz w:val="24"/>
          <w:szCs w:val="24"/>
          <w:shd w:val="clear" w:color="auto" w:fill="FFFFFF"/>
        </w:rPr>
        <w:t>План работы коллектива/клубного формирования</w:t>
      </w:r>
      <w:r>
        <w:rPr>
          <w:rFonts w:ascii="Times New Roman" w:cs="Times New Roman" w:hAnsi="Times New Roman"/>
          <w:color w:val="0F1115"/>
          <w:sz w:val="24"/>
          <w:szCs w:val="24"/>
        </w:rPr>
        <w:br/>
      </w:r>
      <w:r>
        <w:rPr>
          <w:rStyle w:val="15"/>
          <w:rFonts w:ascii="Times New Roman" w:cs="Times New Roman" w:hAnsi="Times New Roman"/>
          <w:color w:val="0F1115"/>
          <w:sz w:val="24"/>
          <w:szCs w:val="24"/>
          <w:shd w:val="clear" w:color="auto" w:fill="FFFFFF"/>
        </w:rPr>
        <w:t>Образцовый коллектив «Хореографический ансамбль «Сувенир»</w:t>
      </w:r>
      <w:r>
        <w:rPr>
          <w:rFonts w:ascii="Times New Roman" w:cs="Times New Roman" w:hAnsi="Times New Roman"/>
          <w:color w:val="0F1115"/>
          <w:sz w:val="24"/>
          <w:szCs w:val="24"/>
        </w:rPr>
        <w:br/>
      </w:r>
      <w:r>
        <w:rPr>
          <w:rStyle w:val="15"/>
          <w:rFonts w:ascii="Times New Roman" w:cs="Times New Roman" w:hAnsi="Times New Roman"/>
          <w:color w:val="0F1115"/>
          <w:sz w:val="24"/>
          <w:szCs w:val="24"/>
          <w:shd w:val="clear" w:color="auto" w:fill="FFFFFF"/>
        </w:rPr>
        <w:t>Группа 2</w:t>
      </w:r>
      <w:r>
        <w:rPr>
          <w:rFonts w:ascii="Times New Roman" w:cs="Times New Roman" w:hAnsi="Times New Roman"/>
          <w:color w:val="0F1115"/>
          <w:sz w:val="24"/>
          <w:szCs w:val="24"/>
        </w:rPr>
        <w:br/>
      </w:r>
      <w:r>
        <w:rPr>
          <w:rStyle w:val="15"/>
          <w:rFonts w:ascii="Times New Roman" w:cs="Times New Roman" w:hAnsi="Times New Roman"/>
          <w:color w:val="0F1115"/>
          <w:sz w:val="24"/>
          <w:szCs w:val="24"/>
          <w:shd w:val="clear" w:color="auto" w:fill="FFFFFF"/>
        </w:rPr>
        <w:t>Расписание: вторник, четверг, пятница, суббота</w:t>
      </w:r>
      <w:r>
        <w:rPr>
          <w:rFonts w:ascii="Times New Roman" w:cs="Times New Roman" w:hAnsi="Times New Roman"/>
          <w:color w:val="0F1115"/>
          <w:sz w:val="24"/>
          <w:szCs w:val="24"/>
        </w:rPr>
        <w:br/>
      </w:r>
      <w:r>
        <w:rPr>
          <w:rStyle w:val="15"/>
          <w:rFonts w:ascii="Times New Roman" w:cs="Times New Roman" w:hAnsi="Times New Roman"/>
          <w:color w:val="0F1115"/>
          <w:sz w:val="24"/>
          <w:szCs w:val="24"/>
          <w:shd w:val="clear" w:color="auto" w:fill="FFFFFF"/>
        </w:rPr>
        <w:t>на 2026–2027 творческий сезон</w:t>
      </w:r>
    </w:p>
    <w:p>
      <w:pPr>
        <w:spacing w:after="0" w:line="240" w:lineRule="auto"/>
        <w:rPr>
          <w:rFonts w:ascii="Times New Roman" w:cs="Times New Roman" w:hAnsi="Times New Roman"/>
        </w:rPr>
      </w:pPr>
    </w:p>
    <w:p>
      <w:pPr>
        <w:spacing w:after="0" w:line="240" w:lineRule="auto"/>
        <w:rPr>
          <w:rFonts w:ascii="Times New Roman" w:cs="Times New Roman" w:hAnsi="Times New Roman"/>
        </w:rPr>
      </w:pPr>
    </w:p>
    <w:tbl>
      <w:tblPr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45"/>
        <w:gridCol w:w="821"/>
        <w:gridCol w:w="7088"/>
        <w:gridCol w:w="1046"/>
      </w:tblGrid>
      <w:tr>
        <w:trPr>
          <w:tblHeader/>
        </w:trP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Дата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Тема занятия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Часы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01.09 (вт)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Вводное занятие. Постановка корпуса. Основы народного и эстрадного танца. Поклон. Ритмика.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03.09 (чт)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Народный танец: дроби, «верёвочка», «моталочка» – ознакомление, постановка ног.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04.09 (пт)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Эстрадный танец: изоляция корпуса, ритмические рисунки, координация.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05.09 (сб)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Репетиция этюда на основе народных движений (простые комбинации).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08.09 (вт)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Классика у станка (demi-plié, grand plié, battement tendu) – для укрепления стоп и выворотности.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10.09 (чт)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Народный танец: «ключ», присядка, дробные выстукивания. Разучивание «Орловской плясовой» (упрощённый вариант).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11.09 (пт)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Эстрадная хореография: разучивание базовых шагов (step-touch, chassé, прыжки).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12.09 (сб)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 xml:space="preserve">Репертуар ансамбля. 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9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15.09 (вт)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val="en-US"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Классика</w:t>
            </w: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val="en-US" w:eastAsia="ru-RU"/>
              </w:rPr>
              <w:t xml:space="preserve">: battement tendu jeté, rond de jambe par terre – </w:t>
            </w: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развитие</w:t>
            </w: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val="en-US" w:eastAsia="ru-RU"/>
              </w:rPr>
              <w:t xml:space="preserve"> </w:t>
            </w: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подвижности</w:t>
            </w: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val="en-US" w:eastAsia="ru-RU"/>
              </w:rPr>
              <w:t>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17.09 (чт)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Народный танец: «узоры перезвона""– переменный шаг, «гармошка», «ёлочка».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18.09 (пт)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Эстрадный танец: упражнения на растяжку и гибкость, партерная гимнастика.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12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19.09 (сб)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Репетиция этюда с предметами (платки / ленты) – народный стиль.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22.09 (вт)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Классика: adagio (développé, relevé lent) – устойчивость.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14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24.09 (чт)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– каблучные выстукивания, «припадание», «голубец».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15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25.09 (пт)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работа над прыжками (jazz-sauté, приземления).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16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26.09 (сб)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Репетиция номерзадушевные товарочки – синхронность, рисунок.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17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29.09 (вт)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val="en-US"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Классика</w:t>
            </w: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val="en-US" w:eastAsia="ru-RU"/>
              </w:rPr>
              <w:t xml:space="preserve">: battement frappé, rond de jambe en l’air – </w:t>
            </w: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чёткость</w:t>
            </w: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val="en-US" w:eastAsia="ru-RU"/>
              </w:rPr>
              <w:t xml:space="preserve"> </w:t>
            </w: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движений</w:t>
            </w: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val="en-US" w:eastAsia="ru-RU"/>
              </w:rPr>
              <w:t>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18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01.10 (чт)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Народный танец– дробная дорожка, притопы с подскоком, хлопушка.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19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02.10 (пт)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 xml:space="preserve"> джазовая изоляция (голова, плечи, бёдра).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20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03.10 (сб)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Репетиция"Узоры перезвона"» – темп, синхронность.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21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06.10 (вт)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val="en-US"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Классика</w:t>
            </w: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val="en-US" w:eastAsia="ru-RU"/>
              </w:rPr>
              <w:t xml:space="preserve">: allegro (assemblé, sissonne simple) – </w:t>
            </w: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лёгкость</w:t>
            </w: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val="en-US" w:eastAsia="ru-RU"/>
              </w:rPr>
              <w:t xml:space="preserve"> </w:t>
            </w: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прыжков</w:t>
            </w: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val="en-US" w:eastAsia="ru-RU"/>
              </w:rPr>
              <w:t>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22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08.10 (чт)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» – вращения на месте и в продвижении, поддержки в парах.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23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09.10 (пт)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Эстрадный танец: комбинации на середине с музыкой (плавность, эмоции).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24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10.10 (сб)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Репетиция» – рисунки, вращения в парах.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25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13.10 (вт)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Классика: pirouettes с 4-й и 5-й позиций – для вращений.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26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15.10 (чт)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я на печке молотила» – дробь с подскоком, «ключ», «верёвочка» с ударом.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27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16.10 (пт)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Эстрадная хореография: работа над образом (актёрская выразительность).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28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17.10 (сб)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Репетиция «Воронежской Матани» – полный прогон, артистизм.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29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20.10 (вт)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Классика: battement soutenu, grand plié на полупальцах – сила ног.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30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22.10 (чт)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Разучивание «Хоровода» – хороводный шаг, «змейка», «звёздочка».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31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23.10 (пт)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Эстрадный танец: импровизация под музыку (развитие координации).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32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24.10 (сб)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Репетиция «Хоровода» – плавность переходов, работа с платками.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33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27.10 (вт)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Классика: adagio (développé в позах) – устойчивость.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34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29.10 (чт)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Отработка «Казачков» и «Топотухи» – быстрый темп, выносливость.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35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30.10 (пт)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Эстрадный танец: разучивание современной комбинации (стилизация).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36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31.10 (сб)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Репетиция – полный прогон всех изученных номеров.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37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03.11 (вт)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Классика: allegro (ballonné, glissade) – для лёгкости.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38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05.11 (чт)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Народный танец: продолжение разучивания «Хоровода» (2-я часть).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39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06.11 (пт)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Эстрадная хореография: партерная гимнастика (растяжка, пресс, спина).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40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07.11 (сб)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Репетиция «Хоровода» – синхронность, работа с платками (махи, «восьмёрка»).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41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10.11 (вт)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Классика: grand jeté в продвижении – для прыжков.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42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12.11 (чт)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 xml:space="preserve"> переступания, обходы, подскоки.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43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13.11 (пт)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Эстрадный танец: джазовый экзерсис (изоляция, наклоны, волны).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44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14.11 (сб)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Репетиция танца с табуретками – композиция, синхронность.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45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17.11 (вт)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Классика: brisé (подготовка), pas de chat – для лёгкости.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46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19.11 (чт)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Отработкатанцевальных номеров,  характер, артистизм.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47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20.11 (пт)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Эстрадный танец: работа над прыжками и вращениями (современная техника).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48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21.11 (сб)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Репетиция – прогон всех народных номеров (1-я часть).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49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24.11 (вт)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Классика: повторение экзерсиса на середине – выразительность рук.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50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26.11 (чт)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«деревенские забавы» – сложные дроби, хлопушки.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51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27.11 (пт)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Эстрадная хореография: работа с партнёром (поддержки, дуэт).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52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28.11 (сб)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Репетиция – прогон эстрадных номеров (отработка переходов).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53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01.12 (вт)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Классика: pirouettes (двойные) – для вращений.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54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03.12 (чт)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Отработка  танцевальных номеров – быстрый темп, выносливость.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55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04.12 (пт)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Эстрадный танец: разучивание новой современной комбинации (динамика).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56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05.12 (сб)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Репетиция новогодней программы – все номера (прогон).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57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08.12 (вт)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Классика: adagio с promenade – устойчивость.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58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10.12 (чт)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«Хоровод» – отработка плавности, «заплетенье», «расплетенье».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59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11.12 (пт)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Эстрадный танец: работа над эмоциональностью, мимика, жесты.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60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12.12 (сб)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Генеральная репетиция новогоднего концерта (свет, костюмы).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61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15.12 (вт)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Классика: battement frappé с полупальцами – чёткость.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62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17.12 (чт)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 xml:space="preserve"> – сложные связки, работа в парах.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63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18.12 (пт)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Эстрадный танец: импровизация и джем-сессия под музыку.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64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19.12 (сб)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Новогодний концерт (выступление)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65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22.12 (вт)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Классика: повторение прыжков (grand jeté, sissonne).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66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24.12 (чт)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Анализ выступлений, работа над ошибками (народный блок).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67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25.12 (пт)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Анализ выступлений, работа над ошибками (эстрадный блок).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68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26.12 (сб)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Итоговое занятие полугодия – открытый урок для родителей.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69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29.12 (вт)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Народный танец: повторение всех народных элементов.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70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31.12 (чт)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Эстрадный танец: повторение всех эстрадных комбинаций.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71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12.01 (вт)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Восстановление после каникул. Классика у станка – повторение.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72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14.01 (чт)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Народный танец: повторение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73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15.01 (пт)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Эстрадный танец: восстановление техники изоляции, растяжка.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74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16.01 (сб)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Репетиция  танцевальных номеров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75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19.01 (вт)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Классика: relevé на полупальцах, pas de bourrée.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76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21.01 (чт)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«деревенские забавы» – отработка вращений с платками.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77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22.01 (пт)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Эстрадная хореография: работа над прыжками (jazz-pas de chat).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78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23.01 (сб)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Репетиция – полный прогон «Хоровода» с музыкой.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79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26.01 (вт)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Классика: adagio с пор-де-бра – выразительность.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80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28.01 (чт)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«я на песке молотила» – усложнение дробей, хлопушки.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81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29.01 (пт)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Эстрадный танец: разучивание новой связки (современный стиль).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82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30.01 (сб)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Репетиция – подготовка к концерту к 8 Марта (все номера).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83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02.02 (вт)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Классика: pirouettes (с 4-й и 5-й позиций) – вращения.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84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04.02 (чт)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Вращения – быстрый темп, выносливость.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85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05.02 (пт)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Эстрадный танец: джазовый экзерсис с акцентом на ритм.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86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06.02 (сб)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импровизация– синхронность, рисунки.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87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09.02 (вт)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val="en-US"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Классика</w:t>
            </w: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val="en-US" w:eastAsia="ru-RU"/>
              </w:rPr>
              <w:t xml:space="preserve">: allegro (assemblé battu, sissonne) – </w:t>
            </w: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прыжки</w:t>
            </w: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val="en-US" w:eastAsia="ru-RU"/>
              </w:rPr>
              <w:t>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88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11.02 (чт)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Отработка танцевальных номеров – артистизм.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89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12.02 (пт)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Эстрадная хореография: работа над партнёрством (поддержки).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90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13.02 (сб)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Генеральная репетиция концерта к 8 Марта (прогон).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91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16.02 (вт)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Классика: grand jeté с заноской – для прыжков.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92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18.02 (чт)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«Хоровод» – плавность переходов, работа с платками.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93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19.02 (пт)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Эстрадный танец: современная комбинация с элементами акробатики.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94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20.02 (сб)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Репетиция – доработка синхронности всех номеров.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95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23.02 (вт)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Классика: повторение экзерсиса на середине – музыкальность.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96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25.02 (чт)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""марш бросок» – темп, характер.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97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26.02 (пт)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Эстрадный танец: импровизация и создание образа.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98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27.02 (сб)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Концерт к 8 Марта (выступление)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99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02.03 (вт)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Классика: восстановительное занятие, анализ концерта.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04.03 (чт)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Народный танец: повторение » – артистизм.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101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05.03 (пт)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Эстрадный танец: разучивание новой современной хореографии.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102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06.03 (сб)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Репетиция – отработка переходов и рисунков.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103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09.03 (вт)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Классика: battement frappé с полупальцами – чёткость.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104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11.03 (чт)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«земляника Ягодка » – вращения с платками, голубцы.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105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12.03 (пт)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Эстрадная хореография: работа над прыжками и вращениями.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106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13.03 (сб)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Репетиция – подготовка к отчётному концерту.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107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16.03 (вт)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Классика: adagio с усложнением (позы arabesque, attitude).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108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18.03 (чт)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техника вращения.  – быстрый темп, выносливость.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109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19.03 (пт)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Эстрадный танец: джазовые комбинации в парах.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110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20.03 (сб)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Генеральная репетиция отчётного концерта (все номера).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111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23.03 (вт)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Классика: allegro (grand jeté, cabriole) – высота прыжка.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112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25.03 (чт)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«Хоровод» – отработка «змейки», «звёздочки», работа с платками.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113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26.03 (пт)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Эстрадный танец: работа над выразительностью корпуса.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114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27.03 (сб)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Отчётный концерт (выступление)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115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30.03 (вт)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Анализ выступлений, работа над ошибками (народный блок).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116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01.04 (чт)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Анализ выступлений, работа над ошибками (эстрадный блок).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117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02.04 (пт)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Классика: повторение экзерсиса у станка – укрепление техники.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118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03.04 (сб)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Народный танец: «Некрасовские казаки» – сложные поддержки, вращения.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119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06.04 (вт)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Эстрадный танец: современная хореография с элементами уличных стилей.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120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08.04 (чт)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Репетиция – «Хоровод» (полный прогон с музыкой).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121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09.04 (пт)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Классика: pirouettes (двойные и тройные) – вращения.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122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10.04 (сб)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Отработка сложных комбинации, синхронность.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123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13.04 (вт)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Народный танец: «деревенские забавы – сложные дроби, хлопушки.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124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15.04 (чт)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Эстрадный танец: работа над динамикой и контрастами в движении.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125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16.04 (пт)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val="en-US"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Классика</w:t>
            </w: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val="en-US" w:eastAsia="ru-RU"/>
              </w:rPr>
              <w:t xml:space="preserve">: allegro (brisé, assemblé battu) – </w:t>
            </w: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прыжки</w:t>
            </w: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val="en-US" w:eastAsia="ru-RU"/>
              </w:rPr>
              <w:t>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126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17.04 (сб)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Репетиция – подготовка к концерту ко Дню Победы.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127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20.04 (вт)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Партерная гимнастика: растяжка, шпагаты, сила пресса.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128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22.04 (чт)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Народный танец: «Земляничка ягодка ""– отработка платков, рисунков.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129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23.04 (пт)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Эстрадный танец: импровизация и создание мини-этюдов.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130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24.04 (сб)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Генеральная репетиция к Дню Победы (все номера).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131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04.05 (вт)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Классика: grand jeté с заноской, pas de chat – лёгкость.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132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06.05 (чт)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«Хоровод» – отработка «заплетенья» с ускорением, работа с платками.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133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07.05 (пт)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Эстрадный танец: джазовый экзерсис с акцентом на координацию.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134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08.05 (сб)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Концерт ко Дню Победы (выступление)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135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11.05 (вт)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Восстановительное занятие. Анализ выступления.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136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13.05 (чт)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Народный танец: повторение Марш бросок» – характер.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137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14.05 (пт)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Эстрадный танец: работа над партнёрством и поддержками.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138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15.05 (сб)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Репетиция – подготовка к летним выступлениям.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139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18.05 (вт)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Классика: adagio с promenade – устойчивость.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140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20.05 (чт)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 xml:space="preserve">техника вращения. 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141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21.05 (пт)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Эстрадный танец: современная комбинация с элементами джаза.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142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22.05 (сб)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Репетиция – прогон всех номеров сезона.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143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25.05 (вт)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Классика: battement frappé и piqué с полупальцами – чёткость.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144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27.05 (чт)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– сложные связки, синхронность.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145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28.05 (пт)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Эстрадный танец: работа над образом и эмоциональностью.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146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29.05 (сб)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Генеральная репетиция концерта ко Дню защиты детей.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147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01.06 (вт)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Концерт ко Дню защиты детей (выступление)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148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03.06 (чт)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Восстановительное занятие. Упражнения на растяжку и расслабление.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149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04.06 (пт)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Народный танец: повторение основных элементов в медленном темпе.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150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05.06 (сб)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Репетиция летней программы (лёгкие народные и эстрадные номера).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151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08.06 (вт)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Классика: лёгкий экзерсис на середине – осанка, корпус.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152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10.06 (чт)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Эстрадный танец: игровые элементы, танцевальные батлы.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153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11.06 (пт)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Повторение упрощённых версий народных танцев для открытых площадок.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154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12.06 (сб)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Выступление на День России (открытая площадка)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155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15.06 (вт)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Растяжка, партерная гимнастика – поддержание гибкости.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156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17.06 (чт)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Отработка хороводных шагов для уличных выступлений.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157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18.06 (пт)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Эстрадный танец: импровизация под современную музыку.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158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19.06 (сб)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Репетиция – полный прогон летней программы.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159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22.06 (вт)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Классика: упражнения на выворотность и развитие стопы.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160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24.06 (чт)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Отработка массовых танцев (народных и эстрадных) для открытых площадок.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161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25.06 (пт)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Эстрадный танец: завершающая репетиция летних номеров.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>
        <w:tc>
          <w:tcPr>
            <w:tcW w:w="64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162</w:t>
            </w:r>
          </w:p>
        </w:tc>
        <w:tc>
          <w:tcPr>
            <w:tcW w:w="82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26.06 (сб)</w:t>
            </w:r>
          </w:p>
        </w:tc>
        <w:tc>
          <w:tcPr>
            <w:tcW w:w="708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Итоговое занятие сезона – повторение всего изученного материала.</w:t>
            </w:r>
          </w:p>
        </w:tc>
        <w:tc>
          <w:tcPr>
            <w:tcW w:w="10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</w:tbl>
    <w:p>
      <w:pPr>
        <w:spacing w:after="0" w:line="240" w:lineRule="auto"/>
        <w:rPr>
          <w:rFonts w:ascii="Times New Roman" w:cs="Times New Roman" w:hAnsi="Times New Roman"/>
        </w:rPr>
      </w:pPr>
    </w:p>
    <w:sectPr>
      <w:pgSz w:w="11906" w:h="16838"/>
      <w:pgMar w:top="1134" w:right="850" w:bottom="1134" w:left="1701" w:header="708" w:footer="708" w:gutter="0"/>
      <w:docGrid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Droid Sans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Arial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Luxi Sans">
    <w:altName w:val="Droid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HONOR black body">
    <w:altName w:val="Droid Sans"/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76"/>
  <w:bordersDoNotSurroundHeader/>
  <w:bordersDoNotSurroundFooter/>
  <w:defaultTabStop w:val="708"/>
  <w:drawingGridHorizontalSpacing w:val="110"/>
  <w:drawingGridVerticalSpacing w:val="156"/>
  <w:displayHorizontalDrawingGridEvery w:val="0"/>
  <w:displayVerticalDrawingGridEvery w:val="1"/>
  <w:compat>
    <w:spaceForUL/>
    <w:growAutofit/>
    <w:compatSetting w:name="compatibilityMode" w:uri="http://schemas.microsoft.com/office/word" w:val="14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spacing w:after="160" w:line="259" w:lineRule="auto"/>
    </w:pPr>
    <w:rPr>
      <w:rFonts w:ascii="Droid Sans" w:eastAsia="Droid Sans" w:cs="Arial"/>
      <w:sz w:val="22"/>
      <w:szCs w:val="22"/>
      <w:lang w:val="ru-RU" w:eastAsia="en-US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Luxi Sans" w:eastAsia="HONOR black body" w:hAnsi="Luxi Sans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character" w:styleId="15">
    <w:name w:val="Strong"/>
    <w:basedOn w:val="1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37</TotalTime>
  <Application>Honor_Office</Application>
  <Pages>17</Pages>
  <Words>1727</Words>
  <Characters>10469</Characters>
  <Lines>1227</Lines>
  <Paragraphs>653</Paragraphs>
  <CharactersWithSpaces>11629</CharactersWithSpaces>
  <Company>diakov.net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р</dc:creator>
  <cp:lastModifiedBy>HONOR Docs</cp:lastModifiedBy>
  <cp:revision>2</cp:revision>
  <dcterms:created xsi:type="dcterms:W3CDTF">2026-09-07T11:32:00Z</dcterms:created>
  <dcterms:modified xsi:type="dcterms:W3CDTF">2026-09-11T13:49:24Z</dcterms:modified>
</cp:coreProperties>
</file>